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13F" w:rsidRPr="00AD7DD3" w:rsidRDefault="00E92A41" w:rsidP="000B6737">
      <w:pPr>
        <w:keepNext/>
        <w:tabs>
          <w:tab w:val="left" w:pos="2542"/>
        </w:tabs>
        <w:spacing w:after="0" w:line="240" w:lineRule="auto"/>
        <w:ind w:left="3360"/>
        <w:jc w:val="both"/>
        <w:outlineLvl w:val="0"/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  <w:t>INDICAÇÃO Nº</w:t>
      </w:r>
      <w:r w:rsidR="000B6737"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  <w:t xml:space="preserve"> </w:t>
      </w:r>
      <w:r w:rsidR="00373360"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  <w:t>307/2017</w:t>
      </w:r>
      <w:r w:rsidR="004F1C35"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  <w:t>.</w:t>
      </w:r>
    </w:p>
    <w:p w:rsidR="00AD7DD3" w:rsidRPr="00AD7DD3" w:rsidRDefault="00AD7DD3" w:rsidP="000B6737">
      <w:pPr>
        <w:keepNext/>
        <w:tabs>
          <w:tab w:val="left" w:pos="2542"/>
        </w:tabs>
        <w:spacing w:after="0" w:line="240" w:lineRule="auto"/>
        <w:ind w:left="3360"/>
        <w:jc w:val="both"/>
        <w:outlineLvl w:val="0"/>
        <w:rPr>
          <w:rFonts w:ascii="Times New Roman" w:eastAsia="Arial Unicode MS" w:hAnsi="Times New Roman"/>
          <w:b/>
          <w:color w:val="000000"/>
          <w:sz w:val="24"/>
          <w:szCs w:val="24"/>
          <w:lang w:eastAsia="pt-BR"/>
        </w:rPr>
      </w:pPr>
    </w:p>
    <w:p w:rsidR="00D878FE" w:rsidRPr="00AD7DD3" w:rsidRDefault="00D878FE" w:rsidP="00D878FE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D7DD3">
        <w:rPr>
          <w:rFonts w:ascii="Times New Roman" w:hAnsi="Times New Roman"/>
          <w:b/>
          <w:sz w:val="24"/>
          <w:szCs w:val="24"/>
        </w:rPr>
        <w:t xml:space="preserve">INDICAMOS </w:t>
      </w:r>
      <w:r w:rsidR="00A66A50">
        <w:rPr>
          <w:rFonts w:ascii="Times New Roman" w:hAnsi="Times New Roman"/>
          <w:b/>
          <w:sz w:val="24"/>
          <w:szCs w:val="24"/>
        </w:rPr>
        <w:t>A PINTURA E SINALIZAÇÃO D</w:t>
      </w:r>
      <w:r>
        <w:rPr>
          <w:rFonts w:ascii="Times New Roman" w:hAnsi="Times New Roman"/>
          <w:b/>
          <w:sz w:val="24"/>
          <w:szCs w:val="24"/>
        </w:rPr>
        <w:t>A</w:t>
      </w:r>
      <w:r w:rsidR="00A66A50">
        <w:rPr>
          <w:rFonts w:ascii="Times New Roman" w:hAnsi="Times New Roman"/>
          <w:b/>
          <w:sz w:val="24"/>
          <w:szCs w:val="24"/>
        </w:rPr>
        <w:t xml:space="preserve">S ROTATÓRIAS COM TINTA REFLETIVA E TAMBEM A REFORMA </w:t>
      </w:r>
      <w:r w:rsidR="004C6A20">
        <w:rPr>
          <w:rFonts w:ascii="Times New Roman" w:hAnsi="Times New Roman"/>
          <w:b/>
          <w:sz w:val="24"/>
          <w:szCs w:val="24"/>
        </w:rPr>
        <w:t>DAS MESMAS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color w:val="000000"/>
          <w:sz w:val="24"/>
          <w:szCs w:val="24"/>
        </w:rPr>
        <w:t>NO MUNICÍPIO DE SORRISO – MT.</w:t>
      </w:r>
    </w:p>
    <w:p w:rsidR="00AD7DD3" w:rsidRPr="00AD7DD3" w:rsidRDefault="00AD7DD3" w:rsidP="000B6737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C413F" w:rsidRPr="00AD7DD3" w:rsidRDefault="00FE0D97" w:rsidP="000B6737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PROFESSORA MARISA - PTB</w:t>
      </w:r>
      <w:r w:rsidR="008C413F" w:rsidRPr="00AD7DD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00CF9" w:rsidRPr="00AD7DD3">
        <w:rPr>
          <w:rFonts w:ascii="Times New Roman" w:hAnsi="Times New Roman"/>
          <w:b/>
          <w:color w:val="000000"/>
          <w:sz w:val="24"/>
          <w:szCs w:val="24"/>
        </w:rPr>
        <w:t>E VEREADORES ABAIXO ASSINADOS</w:t>
      </w:r>
      <w:r w:rsidR="00500CF9" w:rsidRPr="00AD7DD3">
        <w:rPr>
          <w:rFonts w:ascii="Times New Roman" w:hAnsi="Times New Roman"/>
          <w:color w:val="000000"/>
          <w:sz w:val="24"/>
          <w:szCs w:val="24"/>
        </w:rPr>
        <w:t>,</w:t>
      </w:r>
      <w:r w:rsidR="008C413F" w:rsidRPr="00AD7DD3">
        <w:rPr>
          <w:rFonts w:ascii="Times New Roman" w:hAnsi="Times New Roman"/>
          <w:color w:val="000000"/>
          <w:sz w:val="24"/>
          <w:szCs w:val="24"/>
        </w:rPr>
        <w:t xml:space="preserve"> com assento nesta Casa de Leis, em conformidade com o Artigo 115 do Regimento Interno, requer</w:t>
      </w:r>
      <w:r w:rsidR="00AD7DD3">
        <w:rPr>
          <w:rFonts w:ascii="Times New Roman" w:hAnsi="Times New Roman"/>
          <w:color w:val="000000"/>
          <w:sz w:val="24"/>
          <w:szCs w:val="24"/>
        </w:rPr>
        <w:t>em</w:t>
      </w:r>
      <w:r w:rsidR="008C413F" w:rsidRPr="00AD7DD3">
        <w:rPr>
          <w:rFonts w:ascii="Times New Roman" w:hAnsi="Times New Roman"/>
          <w:color w:val="000000"/>
          <w:sz w:val="24"/>
          <w:szCs w:val="24"/>
        </w:rPr>
        <w:t xml:space="preserve"> à Mesa que este Expediente seja encaminhado ao Excelentíssimo Senhor </w:t>
      </w:r>
      <w:r w:rsidR="00DA5BC0">
        <w:rPr>
          <w:rFonts w:ascii="Times New Roman" w:hAnsi="Times New Roman"/>
          <w:color w:val="000000"/>
          <w:sz w:val="24"/>
          <w:szCs w:val="24"/>
        </w:rPr>
        <w:t xml:space="preserve">Ari </w:t>
      </w:r>
      <w:r>
        <w:rPr>
          <w:rFonts w:ascii="Times New Roman" w:hAnsi="Times New Roman"/>
          <w:color w:val="000000"/>
          <w:sz w:val="24"/>
          <w:szCs w:val="24"/>
        </w:rPr>
        <w:t>Lafin</w:t>
      </w:r>
      <w:r w:rsidR="008C413F" w:rsidRPr="00AD7DD3">
        <w:rPr>
          <w:rFonts w:ascii="Times New Roman" w:hAnsi="Times New Roman"/>
          <w:color w:val="000000"/>
          <w:sz w:val="24"/>
          <w:szCs w:val="24"/>
        </w:rPr>
        <w:t xml:space="preserve">, Prefeito Municipal, com cópia ao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FA4B16">
        <w:rPr>
          <w:rFonts w:ascii="Times New Roman" w:hAnsi="Times New Roman"/>
          <w:color w:val="000000"/>
          <w:sz w:val="24"/>
          <w:szCs w:val="24"/>
        </w:rPr>
        <w:t xml:space="preserve">enhor </w:t>
      </w:r>
      <w:r>
        <w:rPr>
          <w:rFonts w:ascii="Times New Roman" w:hAnsi="Times New Roman"/>
          <w:color w:val="000000"/>
          <w:sz w:val="24"/>
          <w:szCs w:val="24"/>
        </w:rPr>
        <w:t>Pedrinho Gilmar da Silva</w:t>
      </w:r>
      <w:r w:rsidR="008C413F" w:rsidRPr="00AD7DD3">
        <w:rPr>
          <w:rFonts w:ascii="Times New Roman" w:hAnsi="Times New Roman"/>
          <w:color w:val="000000"/>
          <w:sz w:val="24"/>
          <w:szCs w:val="24"/>
        </w:rPr>
        <w:t xml:space="preserve">, Secretário Municipal de Obras e Serviços Públicos, </w:t>
      </w:r>
      <w:r w:rsidR="008C413F" w:rsidRPr="00AD7DD3">
        <w:rPr>
          <w:rFonts w:ascii="Times New Roman" w:hAnsi="Times New Roman"/>
          <w:b/>
          <w:color w:val="000000"/>
          <w:sz w:val="24"/>
          <w:szCs w:val="24"/>
        </w:rPr>
        <w:t>versan</w:t>
      </w:r>
      <w:r w:rsidR="00500CF9" w:rsidRPr="00AD7DD3">
        <w:rPr>
          <w:rFonts w:ascii="Times New Roman" w:hAnsi="Times New Roman"/>
          <w:b/>
          <w:color w:val="000000"/>
          <w:sz w:val="24"/>
          <w:szCs w:val="24"/>
        </w:rPr>
        <w:t>do sobre a necessidade de realização de</w:t>
      </w:r>
      <w:r w:rsidR="009B6AAA" w:rsidRPr="00AD7DD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B7D70">
        <w:rPr>
          <w:rFonts w:ascii="Times New Roman" w:hAnsi="Times New Roman"/>
          <w:b/>
          <w:color w:val="000000"/>
          <w:sz w:val="24"/>
          <w:szCs w:val="24"/>
        </w:rPr>
        <w:t>pintura</w:t>
      </w:r>
      <w:r w:rsidR="00F248ED">
        <w:rPr>
          <w:rFonts w:ascii="Times New Roman" w:hAnsi="Times New Roman"/>
          <w:b/>
          <w:color w:val="000000"/>
          <w:sz w:val="24"/>
          <w:szCs w:val="24"/>
        </w:rPr>
        <w:t xml:space="preserve"> e sinalização das rotatórias</w:t>
      </w:r>
      <w:r w:rsidR="004C6A20">
        <w:rPr>
          <w:rFonts w:ascii="Times New Roman" w:hAnsi="Times New Roman"/>
          <w:b/>
          <w:color w:val="000000"/>
          <w:sz w:val="24"/>
          <w:szCs w:val="24"/>
        </w:rPr>
        <w:t xml:space="preserve"> com tinta refletiva e </w:t>
      </w:r>
      <w:r w:rsidR="00F248ED">
        <w:rPr>
          <w:rFonts w:ascii="Times New Roman" w:hAnsi="Times New Roman"/>
          <w:b/>
          <w:color w:val="000000"/>
          <w:sz w:val="24"/>
          <w:szCs w:val="24"/>
        </w:rPr>
        <w:t>reforma das mesmas, n</w:t>
      </w:r>
      <w:r w:rsidR="00AD7DD3">
        <w:rPr>
          <w:rFonts w:ascii="Times New Roman" w:hAnsi="Times New Roman"/>
          <w:b/>
          <w:color w:val="000000"/>
          <w:sz w:val="24"/>
          <w:szCs w:val="24"/>
        </w:rPr>
        <w:t>o Município de Sorriso – MT.</w:t>
      </w:r>
    </w:p>
    <w:p w:rsidR="00D878FE" w:rsidRDefault="00D878FE" w:rsidP="000B6737">
      <w:pPr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  <w:lang w:eastAsia="pt-BR"/>
        </w:rPr>
      </w:pPr>
    </w:p>
    <w:p w:rsidR="008C413F" w:rsidRPr="00AD7DD3" w:rsidRDefault="008C413F" w:rsidP="000B6737">
      <w:pPr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  <w:lang w:eastAsia="pt-BR"/>
        </w:rPr>
      </w:pPr>
      <w:r w:rsidRPr="00AD7DD3">
        <w:rPr>
          <w:rFonts w:ascii="Times New Roman" w:eastAsia="Arial Unicode MS" w:hAnsi="Times New Roman"/>
          <w:b/>
          <w:bCs/>
          <w:sz w:val="24"/>
          <w:szCs w:val="24"/>
          <w:lang w:eastAsia="pt-BR"/>
        </w:rPr>
        <w:t>JUSTIFICATIVAS</w:t>
      </w:r>
    </w:p>
    <w:p w:rsidR="008C413F" w:rsidRPr="00AD7DD3" w:rsidRDefault="008C413F" w:rsidP="000B6737">
      <w:pPr>
        <w:spacing w:after="0" w:line="240" w:lineRule="auto"/>
        <w:ind w:firstLine="1418"/>
        <w:jc w:val="center"/>
        <w:rPr>
          <w:rFonts w:ascii="Times New Roman" w:eastAsia="Arial Unicode MS" w:hAnsi="Times New Roman"/>
          <w:b/>
          <w:bCs/>
          <w:sz w:val="24"/>
          <w:szCs w:val="24"/>
          <w:lang w:eastAsia="pt-BR"/>
        </w:rPr>
      </w:pPr>
    </w:p>
    <w:p w:rsidR="003E45C8" w:rsidRDefault="003E45C8" w:rsidP="003B104A">
      <w:pPr>
        <w:spacing w:line="240" w:lineRule="auto"/>
        <w:ind w:firstLine="141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Considerando </w:t>
      </w:r>
      <w:r w:rsidR="00CB6BFB">
        <w:rPr>
          <w:rFonts w:ascii="Times New Roman" w:hAnsi="Times New Roman"/>
          <w:color w:val="000000"/>
          <w:sz w:val="24"/>
          <w:szCs w:val="24"/>
        </w:rPr>
        <w:t>a necessidade de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0D97">
        <w:rPr>
          <w:rFonts w:ascii="Times New Roman" w:hAnsi="Times New Roman"/>
          <w:color w:val="000000"/>
          <w:sz w:val="24"/>
          <w:szCs w:val="24"/>
        </w:rPr>
        <w:t>aperfeiçoar</w:t>
      </w:r>
      <w:r w:rsidR="00CB6BF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 trânsito </w:t>
      </w:r>
      <w:r w:rsidR="004C6A20">
        <w:rPr>
          <w:rFonts w:ascii="Times New Roman" w:hAnsi="Times New Roman"/>
          <w:color w:val="000000"/>
          <w:sz w:val="24"/>
          <w:szCs w:val="24"/>
        </w:rPr>
        <w:t>nestas rotatórias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4C6A20">
        <w:rPr>
          <w:rFonts w:ascii="Times New Roman" w:hAnsi="Times New Roman"/>
          <w:color w:val="000000"/>
          <w:sz w:val="24"/>
          <w:szCs w:val="24"/>
        </w:rPr>
        <w:t xml:space="preserve"> onde a</w:t>
      </w:r>
      <w:r w:rsidR="00FE0D97">
        <w:rPr>
          <w:rFonts w:ascii="Times New Roman" w:hAnsi="Times New Roman"/>
          <w:color w:val="000000"/>
          <w:sz w:val="24"/>
          <w:szCs w:val="24"/>
        </w:rPr>
        <w:t>s mesm</w:t>
      </w:r>
      <w:r w:rsidR="004C6A20">
        <w:rPr>
          <w:rFonts w:ascii="Times New Roman" w:hAnsi="Times New Roman"/>
          <w:color w:val="000000"/>
          <w:sz w:val="24"/>
          <w:szCs w:val="24"/>
        </w:rPr>
        <w:t>a</w:t>
      </w:r>
      <w:r w:rsidR="00FE0D97">
        <w:rPr>
          <w:rFonts w:ascii="Times New Roman" w:hAnsi="Times New Roman"/>
          <w:color w:val="000000"/>
          <w:sz w:val="24"/>
          <w:szCs w:val="24"/>
        </w:rPr>
        <w:t xml:space="preserve">s sofrem constantemente de congestionamento, dificultando </w:t>
      </w:r>
      <w:r w:rsidR="004C6A20">
        <w:rPr>
          <w:rFonts w:ascii="Times New Roman" w:hAnsi="Times New Roman"/>
          <w:color w:val="000000"/>
          <w:sz w:val="24"/>
          <w:szCs w:val="24"/>
        </w:rPr>
        <w:t xml:space="preserve">a trafegabilidade dos veículos </w:t>
      </w:r>
      <w:r w:rsidR="00FE0D97">
        <w:rPr>
          <w:rFonts w:ascii="Times New Roman" w:hAnsi="Times New Roman"/>
          <w:color w:val="000000"/>
          <w:sz w:val="24"/>
          <w:szCs w:val="24"/>
        </w:rPr>
        <w:t>podendo causar acidentes</w:t>
      </w:r>
      <w:r w:rsidR="004C6A20">
        <w:rPr>
          <w:rFonts w:ascii="Times New Roman" w:hAnsi="Times New Roman"/>
          <w:color w:val="000000"/>
          <w:sz w:val="24"/>
          <w:szCs w:val="24"/>
        </w:rPr>
        <w:t>, por falta de sinalização adequada das mesmas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F248ED" w:rsidRDefault="008C413F" w:rsidP="000B6737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AD7DD3">
        <w:rPr>
          <w:rFonts w:ascii="Times New Roman" w:hAnsi="Times New Roman"/>
          <w:sz w:val="24"/>
          <w:szCs w:val="24"/>
        </w:rPr>
        <w:t xml:space="preserve">Considerando </w:t>
      </w:r>
      <w:r w:rsidR="004C6A20">
        <w:rPr>
          <w:rFonts w:ascii="Times New Roman" w:hAnsi="Times New Roman"/>
          <w:sz w:val="24"/>
          <w:szCs w:val="24"/>
        </w:rPr>
        <w:t>que algumas rotatórias tem</w:t>
      </w:r>
      <w:r w:rsidR="00FE0D97">
        <w:rPr>
          <w:rFonts w:ascii="Times New Roman" w:hAnsi="Times New Roman"/>
          <w:sz w:val="24"/>
          <w:szCs w:val="24"/>
        </w:rPr>
        <w:t xml:space="preserve"> grande fluxo </w:t>
      </w:r>
      <w:r w:rsidRPr="00AD7DD3">
        <w:rPr>
          <w:rFonts w:ascii="Times New Roman" w:hAnsi="Times New Roman"/>
          <w:sz w:val="24"/>
          <w:szCs w:val="24"/>
        </w:rPr>
        <w:t>de veículos que por ali trafegam</w:t>
      </w:r>
      <w:r w:rsidR="004C6A20">
        <w:rPr>
          <w:rFonts w:ascii="Times New Roman" w:hAnsi="Times New Roman"/>
          <w:sz w:val="24"/>
          <w:szCs w:val="24"/>
        </w:rPr>
        <w:t>, os quais necessitam de melhor sinalização para os motoristas, principalmente à noite</w:t>
      </w:r>
      <w:r w:rsidRPr="00AD7DD3">
        <w:rPr>
          <w:rFonts w:ascii="Times New Roman" w:hAnsi="Times New Roman"/>
          <w:sz w:val="24"/>
          <w:szCs w:val="24"/>
        </w:rPr>
        <w:t>;</w:t>
      </w:r>
    </w:p>
    <w:p w:rsidR="00F248ED" w:rsidRDefault="00F248ED" w:rsidP="000B6737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8C413F" w:rsidRDefault="00F248ED" w:rsidP="000B6737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Considerando que é de suma importância a instalação de tachões refletivos (olho de gato)</w:t>
      </w:r>
      <w:r w:rsidR="008C413F" w:rsidRPr="00AD7D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proporcionam uma melhor visualização noturna e pintura na demarcação de todas as rotatórias, colaborando com uma melhor visibilidade do local;</w:t>
      </w:r>
    </w:p>
    <w:p w:rsidR="00F248ED" w:rsidRDefault="00F248ED" w:rsidP="000B6737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8C413F" w:rsidRDefault="004F1C35" w:rsidP="000B6737">
      <w:pPr>
        <w:pStyle w:val="PargrafodaLista"/>
        <w:tabs>
          <w:tab w:val="left" w:pos="1701"/>
        </w:tabs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Ante o exposto</w:t>
      </w:r>
      <w:r w:rsidR="003B104A" w:rsidRPr="003B104A">
        <w:rPr>
          <w:rFonts w:ascii="Times New Roman" w:hAnsi="Times New Roman"/>
          <w:sz w:val="24"/>
          <w:szCs w:val="24"/>
        </w:rPr>
        <w:t>, considerando a relevância do objeto desta proposição, faz-se necessário</w:t>
      </w:r>
      <w:r w:rsidR="00DA5BC0">
        <w:rPr>
          <w:rFonts w:ascii="Times New Roman" w:hAnsi="Times New Roman"/>
          <w:sz w:val="24"/>
          <w:szCs w:val="24"/>
        </w:rPr>
        <w:t xml:space="preserve"> o</w:t>
      </w:r>
      <w:r w:rsidR="003B104A" w:rsidRPr="003B104A">
        <w:rPr>
          <w:rFonts w:ascii="Times New Roman" w:hAnsi="Times New Roman"/>
          <w:sz w:val="24"/>
          <w:szCs w:val="24"/>
        </w:rPr>
        <w:t xml:space="preserve"> </w:t>
      </w:r>
      <w:r w:rsidR="00DA5BC0">
        <w:rPr>
          <w:rFonts w:ascii="Times New Roman" w:hAnsi="Times New Roman"/>
          <w:sz w:val="24"/>
          <w:szCs w:val="24"/>
        </w:rPr>
        <w:t>atendimento</w:t>
      </w:r>
      <w:r w:rsidR="003B104A" w:rsidRPr="003B104A">
        <w:rPr>
          <w:rFonts w:ascii="Times New Roman" w:hAnsi="Times New Roman"/>
          <w:sz w:val="24"/>
          <w:szCs w:val="24"/>
        </w:rPr>
        <w:t xml:space="preserve"> da referida </w:t>
      </w:r>
      <w:r w:rsidR="00DA5BC0">
        <w:rPr>
          <w:rFonts w:ascii="Times New Roman" w:hAnsi="Times New Roman"/>
          <w:sz w:val="24"/>
          <w:szCs w:val="24"/>
        </w:rPr>
        <w:t>i</w:t>
      </w:r>
      <w:r w:rsidR="003B104A" w:rsidRPr="003B104A">
        <w:rPr>
          <w:rFonts w:ascii="Times New Roman" w:hAnsi="Times New Roman"/>
          <w:sz w:val="24"/>
          <w:szCs w:val="24"/>
        </w:rPr>
        <w:t>ndicação, em resposta as reivindicações da população</w:t>
      </w:r>
      <w:r w:rsidR="00DA5BC0">
        <w:rPr>
          <w:rFonts w:ascii="Times New Roman" w:hAnsi="Times New Roman"/>
          <w:sz w:val="24"/>
          <w:szCs w:val="24"/>
        </w:rPr>
        <w:t>.</w:t>
      </w:r>
    </w:p>
    <w:p w:rsidR="00D5101C" w:rsidRPr="00AD7DD3" w:rsidRDefault="00D5101C" w:rsidP="000B6737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7B3AF2" w:rsidRDefault="00D5101C" w:rsidP="000B673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</w:t>
      </w:r>
    </w:p>
    <w:p w:rsidR="008C413F" w:rsidRPr="00AD7DD3" w:rsidRDefault="007B3AF2" w:rsidP="000B673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</w:t>
      </w:r>
      <w:r w:rsidR="008C413F" w:rsidRPr="00AD7DD3">
        <w:rPr>
          <w:rFonts w:ascii="Times New Roman" w:hAnsi="Times New Roman"/>
          <w:sz w:val="24"/>
          <w:szCs w:val="24"/>
          <w:shd w:val="clear" w:color="auto" w:fill="FFFFFF"/>
        </w:rPr>
        <w:t>Câmara Municipal de Sorri</w:t>
      </w:r>
      <w:r w:rsidR="00500CF9" w:rsidRPr="00AD7DD3">
        <w:rPr>
          <w:rFonts w:ascii="Times New Roman" w:hAnsi="Times New Roman"/>
          <w:sz w:val="24"/>
          <w:szCs w:val="24"/>
          <w:shd w:val="clear" w:color="auto" w:fill="FFFFFF"/>
        </w:rPr>
        <w:t xml:space="preserve">so, Estado de Mato Grosso, em </w:t>
      </w:r>
      <w:r w:rsidR="00F248ED">
        <w:rPr>
          <w:rFonts w:ascii="Times New Roman" w:hAnsi="Times New Roman"/>
          <w:sz w:val="24"/>
          <w:szCs w:val="24"/>
          <w:shd w:val="clear" w:color="auto" w:fill="FFFFFF"/>
        </w:rPr>
        <w:t>22</w:t>
      </w:r>
      <w:r w:rsidR="00D5101C">
        <w:rPr>
          <w:rFonts w:ascii="Times New Roman" w:hAnsi="Times New Roman"/>
          <w:sz w:val="24"/>
          <w:szCs w:val="24"/>
          <w:shd w:val="clear" w:color="auto" w:fill="FFFFFF"/>
        </w:rPr>
        <w:t xml:space="preserve"> de </w:t>
      </w:r>
      <w:r w:rsidR="00F248ED">
        <w:rPr>
          <w:rFonts w:ascii="Times New Roman" w:hAnsi="Times New Roman"/>
          <w:sz w:val="24"/>
          <w:szCs w:val="24"/>
          <w:shd w:val="clear" w:color="auto" w:fill="FFFFFF"/>
        </w:rPr>
        <w:t xml:space="preserve">Junho </w:t>
      </w:r>
      <w:r w:rsidR="008C413F" w:rsidRPr="00AD7DD3">
        <w:rPr>
          <w:rFonts w:ascii="Times New Roman" w:hAnsi="Times New Roman"/>
          <w:sz w:val="24"/>
          <w:szCs w:val="24"/>
          <w:shd w:val="clear" w:color="auto" w:fill="FFFFFF"/>
        </w:rPr>
        <w:t>de 201</w:t>
      </w:r>
      <w:r w:rsidR="00FE0D97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="008C413F" w:rsidRPr="00AD7DD3">
        <w:rPr>
          <w:rFonts w:ascii="Times New Roman" w:hAnsi="Times New Roman"/>
          <w:sz w:val="24"/>
          <w:szCs w:val="24"/>
          <w:shd w:val="clear" w:color="auto" w:fill="FFFFFF"/>
        </w:rPr>
        <w:t xml:space="preserve">.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28"/>
        <w:gridCol w:w="1554"/>
        <w:gridCol w:w="1232"/>
        <w:gridCol w:w="3333"/>
      </w:tblGrid>
      <w:tr w:rsidR="00D878FE" w:rsidRPr="00AC52CA" w:rsidTr="004F1C35">
        <w:tc>
          <w:tcPr>
            <w:tcW w:w="9147" w:type="dxa"/>
            <w:gridSpan w:val="4"/>
          </w:tcPr>
          <w:p w:rsidR="00D878FE" w:rsidRPr="00AC52CA" w:rsidRDefault="00D878FE" w:rsidP="00AC52C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248ED" w:rsidRPr="00AC52CA" w:rsidRDefault="00F248ED" w:rsidP="00AC52C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D878FE" w:rsidRPr="00AC52CA" w:rsidRDefault="00D878FE" w:rsidP="00AC52C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AC52CA">
              <w:rPr>
                <w:rFonts w:ascii="Times New Roman" w:hAnsi="Times New Roman"/>
                <w:b/>
                <w:szCs w:val="24"/>
              </w:rPr>
              <w:t>PROFª</w:t>
            </w:r>
            <w:proofErr w:type="spellEnd"/>
            <w:r w:rsidRPr="00AC52CA">
              <w:rPr>
                <w:rFonts w:ascii="Times New Roman" w:hAnsi="Times New Roman"/>
                <w:b/>
                <w:szCs w:val="24"/>
              </w:rPr>
              <w:t xml:space="preserve"> MARISA</w:t>
            </w:r>
          </w:p>
          <w:p w:rsidR="00D878FE" w:rsidRPr="00AC52CA" w:rsidRDefault="00D878FE" w:rsidP="00AC52CA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Vereadora PTB</w:t>
            </w:r>
          </w:p>
          <w:p w:rsidR="00D878FE" w:rsidRDefault="00D878FE" w:rsidP="00AC52C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  <w:p w:rsidR="004F1C35" w:rsidRPr="00AC52CA" w:rsidRDefault="004F1C35" w:rsidP="00AC52C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D878FE" w:rsidRPr="00AC52CA" w:rsidTr="004F1C35">
        <w:tc>
          <w:tcPr>
            <w:tcW w:w="3028" w:type="dxa"/>
          </w:tcPr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CLAUDIO OLIVEIRA</w:t>
            </w:r>
          </w:p>
          <w:p w:rsidR="00D878FE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 PR</w:t>
            </w:r>
          </w:p>
          <w:p w:rsidR="00D878FE" w:rsidRPr="00AC52CA" w:rsidRDefault="00D878FE" w:rsidP="004E343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786" w:type="dxa"/>
            <w:gridSpan w:val="2"/>
          </w:tcPr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BRUNO DELGADO</w:t>
            </w:r>
          </w:p>
          <w:p w:rsidR="00D878FE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 PMB</w:t>
            </w:r>
          </w:p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33" w:type="dxa"/>
          </w:tcPr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FÁBIO GAVASSO</w:t>
            </w:r>
          </w:p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 PSB</w:t>
            </w:r>
          </w:p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D878FE" w:rsidRPr="00AC52CA" w:rsidRDefault="00D878FE" w:rsidP="004E343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878FE" w:rsidRPr="00AC52CA" w:rsidTr="004F1C35">
        <w:trPr>
          <w:trHeight w:val="504"/>
        </w:trPr>
        <w:tc>
          <w:tcPr>
            <w:tcW w:w="4582" w:type="dxa"/>
            <w:gridSpan w:val="2"/>
          </w:tcPr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MAUR</w:t>
            </w:r>
            <w:r w:rsidR="004F1C35">
              <w:rPr>
                <w:rFonts w:ascii="Times New Roman" w:hAnsi="Times New Roman"/>
                <w:b/>
                <w:szCs w:val="24"/>
              </w:rPr>
              <w:t>I</w:t>
            </w:r>
            <w:bookmarkStart w:id="0" w:name="_GoBack"/>
            <w:bookmarkEnd w:id="0"/>
            <w:r w:rsidRPr="00AC52CA">
              <w:rPr>
                <w:rFonts w:ascii="Times New Roman" w:hAnsi="Times New Roman"/>
                <w:b/>
                <w:szCs w:val="24"/>
              </w:rPr>
              <w:t>CIO GOMES</w:t>
            </w:r>
          </w:p>
          <w:p w:rsidR="00D878FE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 PSB</w:t>
            </w:r>
          </w:p>
        </w:tc>
        <w:tc>
          <w:tcPr>
            <w:tcW w:w="4565" w:type="dxa"/>
            <w:gridSpan w:val="2"/>
          </w:tcPr>
          <w:p w:rsidR="007B3AF2" w:rsidRPr="00AC52CA" w:rsidRDefault="007B3AF2" w:rsidP="007B3AF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AC52CA">
              <w:rPr>
                <w:rFonts w:ascii="Times New Roman" w:hAnsi="Times New Roman"/>
                <w:b/>
                <w:szCs w:val="24"/>
              </w:rPr>
              <w:t>PROFª</w:t>
            </w:r>
            <w:proofErr w:type="spellEnd"/>
            <w:r w:rsidRPr="00AC52CA">
              <w:rPr>
                <w:rFonts w:ascii="Times New Roman" w:hAnsi="Times New Roman"/>
                <w:b/>
                <w:szCs w:val="24"/>
              </w:rPr>
              <w:t>. SILVANA</w:t>
            </w:r>
          </w:p>
          <w:p w:rsidR="00D878FE" w:rsidRPr="00AC52CA" w:rsidRDefault="007B3AF2" w:rsidP="001118E2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C52CA">
              <w:rPr>
                <w:rFonts w:ascii="Times New Roman" w:hAnsi="Times New Roman"/>
                <w:b/>
                <w:szCs w:val="24"/>
              </w:rPr>
              <w:t>Vereadora PTB</w:t>
            </w:r>
          </w:p>
        </w:tc>
      </w:tr>
    </w:tbl>
    <w:p w:rsidR="008C413F" w:rsidRDefault="008C413F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  <w:sectPr w:rsidR="00F34F4C" w:rsidSect="004F1C35">
          <w:pgSz w:w="11906" w:h="16838"/>
          <w:pgMar w:top="2836" w:right="1274" w:bottom="426" w:left="1701" w:header="708" w:footer="708" w:gutter="0"/>
          <w:cols w:space="708"/>
          <w:docGrid w:linePitch="360"/>
        </w:sectPr>
      </w:pPr>
    </w:p>
    <w:p w:rsidR="00F34F4C" w:rsidRDefault="002F7DA1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521704" wp14:editId="6E49C6CC">
            <wp:simplePos x="0" y="0"/>
            <wp:positionH relativeFrom="column">
              <wp:posOffset>387350</wp:posOffset>
            </wp:positionH>
            <wp:positionV relativeFrom="paragraph">
              <wp:posOffset>171450</wp:posOffset>
            </wp:positionV>
            <wp:extent cx="3840480" cy="2879725"/>
            <wp:effectExtent l="0" t="0" r="7620" b="0"/>
            <wp:wrapThrough wrapText="bothSides">
              <wp:wrapPolygon edited="0">
                <wp:start x="0" y="0"/>
                <wp:lineTo x="0" y="21433"/>
                <wp:lineTo x="21536" y="21433"/>
                <wp:lineTo x="21536" y="0"/>
                <wp:lineTo x="0" y="0"/>
              </wp:wrapPolygon>
            </wp:wrapThrough>
            <wp:docPr id="21" name="Imagem 8" descr="Descrição: C:\Users\marisa\Pictures\rotatórias\Perimetral Sud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marisa\Pictures\rotatórias\Perimetral Sudes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F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44C84" wp14:editId="0148115D">
                <wp:simplePos x="0" y="0"/>
                <wp:positionH relativeFrom="column">
                  <wp:posOffset>539750</wp:posOffset>
                </wp:positionH>
                <wp:positionV relativeFrom="paragraph">
                  <wp:posOffset>323850</wp:posOffset>
                </wp:positionV>
                <wp:extent cx="3840480" cy="287972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2FB6" w:rsidRPr="00152FB6" w:rsidRDefault="00152FB6" w:rsidP="00152FB6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FB6"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Perimetral Sudeste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44C8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42.5pt;margin-top:25.5pt;width:302.4pt;height:226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" filled="f" stroked="f">
                <v:textbox style="mso-fit-shape-to-text:t">
                  <w:txbxContent>
                    <w:p w:rsidR="00152FB6" w:rsidRPr="00152FB6" w:rsidRDefault="00152FB6" w:rsidP="00152FB6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52FB6"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Perimetral Sudeste</w:t>
                      </w:r>
                    </w:p>
                  </w:txbxContent>
                </v:textbox>
              </v:shape>
            </w:pict>
          </mc:Fallback>
        </mc:AlternateContent>
      </w:r>
      <w:r w:rsidR="00F34F4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867A3" w:rsidRPr="00B867A3" w:rsidRDefault="00F34F4C" w:rsidP="00B867A3">
      <w:pPr>
        <w:jc w:val="center"/>
        <w:rPr>
          <w:b/>
          <w:noProof/>
          <w:color w:val="F0EEE5"/>
          <w:sz w:val="72"/>
          <w:szCs w:val="72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B867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5A4BB" wp14:editId="3FED8981">
                <wp:simplePos x="0" y="0"/>
                <wp:positionH relativeFrom="column">
                  <wp:posOffset>147955</wp:posOffset>
                </wp:positionH>
                <wp:positionV relativeFrom="paragraph">
                  <wp:posOffset>-3381375</wp:posOffset>
                </wp:positionV>
                <wp:extent cx="456565" cy="860425"/>
                <wp:effectExtent l="0" t="0" r="0" b="0"/>
                <wp:wrapNone/>
                <wp:docPr id="20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56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7A3" w:rsidRPr="00B867A3" w:rsidRDefault="00B867A3" w:rsidP="00B867A3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5A4BB" id="Caixa de texto 19" o:spid="_x0000_s1027" type="#_x0000_t202" style="position:absolute;left:0;text-align:left;margin-left:11.65pt;margin-top:-266.25pt;width:35.95pt;height:67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" filled="f" stroked="f">
                <v:path arrowok="t"/>
                <v:textbox style="mso-fit-shape-to-text:t">
                  <w:txbxContent>
                    <w:p w:rsidR="00B867A3" w:rsidRPr="00B867A3" w:rsidRDefault="00B867A3" w:rsidP="00B867A3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7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0DF2D" wp14:editId="003E7581">
                <wp:simplePos x="0" y="0"/>
                <wp:positionH relativeFrom="column">
                  <wp:posOffset>147955</wp:posOffset>
                </wp:positionH>
                <wp:positionV relativeFrom="paragraph">
                  <wp:posOffset>-6325870</wp:posOffset>
                </wp:positionV>
                <wp:extent cx="3803650" cy="860425"/>
                <wp:effectExtent l="0" t="0" r="0" b="0"/>
                <wp:wrapNone/>
                <wp:docPr id="16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7A3" w:rsidRPr="00B867A3" w:rsidRDefault="00B867A3" w:rsidP="00B867A3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</w:rPr>
                            </w:pPr>
                            <w:r w:rsidRPr="00B867A3"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</w:rPr>
                              <w:t>Perimetral Sudeste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0DF2D" id="Caixa de texto 17" o:spid="_x0000_s1028" type="#_x0000_t202" style="position:absolute;left:0;text-align:left;margin-left:11.65pt;margin-top:-498.1pt;width:299.5pt;height:67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" filled="f" stroked="f">
                <v:path arrowok="t"/>
                <v:textbox style="mso-fit-shape-to-text:t">
                  <w:txbxContent>
                    <w:p w:rsidR="00B867A3" w:rsidRPr="00B867A3" w:rsidRDefault="00B867A3" w:rsidP="00B867A3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</w:rPr>
                      </w:pPr>
                      <w:r w:rsidRPr="00B867A3">
                        <w:rPr>
                          <w:b/>
                          <w:noProof/>
                          <w:color w:val="F0EEE5"/>
                          <w:sz w:val="72"/>
                          <w:szCs w:val="72"/>
                        </w:rPr>
                        <w:t>Perimetral Sudeste</w:t>
                      </w:r>
                    </w:p>
                  </w:txbxContent>
                </v:textbox>
              </v:shape>
            </w:pict>
          </mc:Fallback>
        </mc:AlternateContent>
      </w:r>
      <w:r w:rsidR="00B867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E7328" wp14:editId="4C04C68F">
                <wp:simplePos x="0" y="0"/>
                <wp:positionH relativeFrom="column">
                  <wp:posOffset>300355</wp:posOffset>
                </wp:positionH>
                <wp:positionV relativeFrom="paragraph">
                  <wp:posOffset>-6173470</wp:posOffset>
                </wp:positionV>
                <wp:extent cx="264795" cy="414655"/>
                <wp:effectExtent l="0" t="0" r="0" b="4445"/>
                <wp:wrapNone/>
                <wp:docPr id="15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7A3" w:rsidRDefault="00B867A3" w:rsidP="00B867A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E7328" id="Caixa de texto 18" o:spid="_x0000_s1029" type="#_x0000_t202" style="position:absolute;left:0;text-align:left;margin-left:23.65pt;margin-top:-486.1pt;width:20.85pt;height:32.6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" filled="f" stroked="f">
                <v:path arrowok="t"/>
                <v:textbox style="mso-fit-shape-to-text:t">
                  <w:txbxContent>
                    <w:p w:rsidR="00B867A3" w:rsidRDefault="00B867A3" w:rsidP="00B867A3"/>
                  </w:txbxContent>
                </v:textbox>
              </v:shape>
            </w:pict>
          </mc:Fallback>
        </mc:AlternateContent>
      </w:r>
    </w:p>
    <w:p w:rsidR="00B867A3" w:rsidRDefault="00B867A3" w:rsidP="00B867A3">
      <w:pPr>
        <w:jc w:val="center"/>
      </w:pPr>
      <w:r w:rsidRPr="00B867A3">
        <w:rPr>
          <w:b/>
          <w:noProof/>
          <w:color w:val="F0EEE5"/>
          <w:sz w:val="72"/>
          <w:szCs w:val="72"/>
        </w:rPr>
        <w:t xml:space="preserve"> </w:t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83342D" w:rsidP="00B867A3"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1729342" wp14:editId="03882AD0">
            <wp:simplePos x="0" y="0"/>
            <wp:positionH relativeFrom="column">
              <wp:posOffset>388620</wp:posOffset>
            </wp:positionH>
            <wp:positionV relativeFrom="paragraph">
              <wp:posOffset>97790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4" name="Imagem 6" descr="Descrição: C:\Users\marisa\Pictures\rotatórias\Avenida Mario Rait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marisa\Pictures\rotatórias\Avenida Mario Raiter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2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93907" wp14:editId="4E6DB2D6">
                <wp:simplePos x="0" y="0"/>
                <wp:positionH relativeFrom="column">
                  <wp:posOffset>930690</wp:posOffset>
                </wp:positionH>
                <wp:positionV relativeFrom="paragraph">
                  <wp:posOffset>251874</wp:posOffset>
                </wp:positionV>
                <wp:extent cx="3840480" cy="2879725"/>
                <wp:effectExtent l="0" t="0" r="0" b="127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Avenida Mario Raiter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93907" id="Caixa de texto 24" o:spid="_x0000_s1030" type="#_x0000_t202" style="position:absolute;margin-left:73.3pt;margin-top:19.85pt;width:302.4pt;height:226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Avenida Mario Raiter</w:t>
                      </w:r>
                    </w:p>
                  </w:txbxContent>
                </v:textbox>
              </v:shape>
            </w:pict>
          </mc:Fallback>
        </mc:AlternateContent>
      </w:r>
      <w:r w:rsidR="002F7DA1"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2DCA8EF" wp14:editId="6649815C">
            <wp:simplePos x="0" y="0"/>
            <wp:positionH relativeFrom="column">
              <wp:posOffset>4972050</wp:posOffset>
            </wp:positionH>
            <wp:positionV relativeFrom="paragraph">
              <wp:posOffset>137795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3" name="Imagem 5" descr="Descrição: C:\Users\marisa\Pictures\rotatórias\Avenida 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marisa\Pictures\rotatórias\Avenida Bras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2F7DA1" w:rsidP="00B867A3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2CF48A88" wp14:editId="3C73414C">
            <wp:simplePos x="0" y="0"/>
            <wp:positionH relativeFrom="column">
              <wp:posOffset>254000</wp:posOffset>
            </wp:positionH>
            <wp:positionV relativeFrom="paragraph">
              <wp:posOffset>173355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22" name="Imagem 7" descr="Descrição: C:\Users\marisa\Pictures\rotatórias\Avenida Tancredo N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:\Users\marisa\Pictures\rotatórias\Avenida Tancredo Nev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A3" w:rsidRDefault="00152FB6" w:rsidP="00B867A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9CDBCC" wp14:editId="18A8FD20">
                <wp:simplePos x="0" y="0"/>
                <wp:positionH relativeFrom="column">
                  <wp:posOffset>858520</wp:posOffset>
                </wp:positionH>
                <wp:positionV relativeFrom="paragraph">
                  <wp:posOffset>81280</wp:posOffset>
                </wp:positionV>
                <wp:extent cx="3840480" cy="2879725"/>
                <wp:effectExtent l="0" t="0" r="0" b="127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2FB6" w:rsidRPr="00152FB6" w:rsidRDefault="00C7062E" w:rsidP="00152FB6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Av. 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CDBCC" id="Caixa de texto 23" o:spid="_x0000_s1031" type="#_x0000_t202" style="position:absolute;margin-left:67.6pt;margin-top:6.4pt;width:302.4pt;height:226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" filled="f" stroked="f">
                <v:textbox style="mso-fit-shape-to-text:t">
                  <w:txbxContent>
                    <w:p w:rsidR="00152FB6" w:rsidRPr="00152FB6" w:rsidRDefault="00C7062E" w:rsidP="00152FB6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Av. Tancredo Neves</w:t>
                      </w:r>
                    </w:p>
                  </w:txbxContent>
                </v:textbox>
              </v:shape>
            </w:pict>
          </mc:Fallback>
        </mc:AlternateContent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C7062E" w:rsidP="00B867A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3C116" wp14:editId="02C3526C">
                <wp:simplePos x="0" y="0"/>
                <wp:positionH relativeFrom="column">
                  <wp:posOffset>1114287</wp:posOffset>
                </wp:positionH>
                <wp:positionV relativeFrom="paragraph">
                  <wp:posOffset>244033</wp:posOffset>
                </wp:positionV>
                <wp:extent cx="3840480" cy="2879725"/>
                <wp:effectExtent l="0" t="0" r="0" b="127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Avenida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3C116" id="Caixa de texto 25" o:spid="_x0000_s1032" type="#_x0000_t202" style="position:absolute;margin-left:87.75pt;margin-top:19.2pt;width:302.4pt;height:226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Avenida Brasil</w:t>
                      </w:r>
                    </w:p>
                  </w:txbxContent>
                </v:textbox>
              </v:shape>
            </w:pict>
          </mc:Fallback>
        </mc:AlternateContent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583DFD" w:rsidRDefault="00583DFD" w:rsidP="00B867A3"/>
    <w:p w:rsidR="00583DFD" w:rsidRDefault="00583DFD" w:rsidP="00B867A3"/>
    <w:p w:rsidR="00B867A3" w:rsidRDefault="00C7062E" w:rsidP="00B867A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3B1F8" wp14:editId="786F57F9">
                <wp:simplePos x="0" y="0"/>
                <wp:positionH relativeFrom="column">
                  <wp:posOffset>526526</wp:posOffset>
                </wp:positionH>
                <wp:positionV relativeFrom="paragraph">
                  <wp:posOffset>-278544</wp:posOffset>
                </wp:positionV>
                <wp:extent cx="3840480" cy="2879725"/>
                <wp:effectExtent l="0" t="0" r="0" b="127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Av. Natalino João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3B1F8" id="Caixa de texto 26" o:spid="_x0000_s1033" type="#_x0000_t202" style="position:absolute;margin-left:41.45pt;margin-top:-21.95pt;width:302.4pt;height:226.7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Av. Natalino João Brescansin</w:t>
                      </w:r>
                    </w:p>
                  </w:txbxContent>
                </v:textbox>
              </v:shape>
            </w:pict>
          </mc:Fallback>
        </mc:AlternateContent>
      </w:r>
      <w:r w:rsidR="002F7DA1"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628EE656" wp14:editId="1F276D40">
            <wp:simplePos x="0" y="0"/>
            <wp:positionH relativeFrom="column">
              <wp:posOffset>391795</wp:posOffset>
            </wp:positionH>
            <wp:positionV relativeFrom="paragraph">
              <wp:posOffset>-431800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2" name="Imagem 2" descr="Descrição: C:\Users\marisa\Pictures\rotatórias\Av. Natalino J. Brescan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marisa\Pictures\rotatórias\Av. Natalino J. Brescans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A1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4696FB54" wp14:editId="29349F82">
            <wp:simplePos x="0" y="0"/>
            <wp:positionH relativeFrom="column">
              <wp:posOffset>5020945</wp:posOffset>
            </wp:positionH>
            <wp:positionV relativeFrom="paragraph">
              <wp:posOffset>-344170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0" name="Imagem 4" descr="Descrição: C:\Users\marisa\Pictures\rotatórias\Av. Tancredo N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C:\Users\marisa\Pictures\rotatórias\Av. Tancredo Nev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C7062E" w:rsidP="00B867A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6911F" wp14:editId="5C0A35EA">
                <wp:simplePos x="0" y="0"/>
                <wp:positionH relativeFrom="column">
                  <wp:posOffset>527685</wp:posOffset>
                </wp:positionH>
                <wp:positionV relativeFrom="paragraph">
                  <wp:posOffset>311150</wp:posOffset>
                </wp:positionV>
                <wp:extent cx="3840480" cy="2879725"/>
                <wp:effectExtent l="0" t="0" r="0" b="12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Av. Natalino João Brescansin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6911F" id="Caixa de texto 31" o:spid="_x0000_s1034" type="#_x0000_t202" style="position:absolute;margin-left:41.55pt;margin-top:24.5pt;width:302.4pt;height:226.7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Av. Natalino João Brescansin</w:t>
                      </w:r>
                    </w:p>
                  </w:txbxContent>
                </v:textbox>
              </v:shape>
            </w:pict>
          </mc:Fallback>
        </mc:AlternateContent>
      </w:r>
      <w:r w:rsidR="002F7DA1"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4C419F96" wp14:editId="0C941F5A">
            <wp:simplePos x="0" y="0"/>
            <wp:positionH relativeFrom="column">
              <wp:posOffset>391795</wp:posOffset>
            </wp:positionH>
            <wp:positionV relativeFrom="paragraph">
              <wp:posOffset>151130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11" name="Imagem 1" descr="Descrição: C:\Users\marisa\Pictures\rotatórias\Av. Natalino J. Brescans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marisa\Pictures\rotatórias\Av. Natalino J. Brescansi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B867A3" w:rsidRDefault="00B867A3" w:rsidP="00B867A3"/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C7062E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182FB" wp14:editId="346A9DC4">
                <wp:simplePos x="0" y="0"/>
                <wp:positionH relativeFrom="column">
                  <wp:posOffset>502920</wp:posOffset>
                </wp:positionH>
                <wp:positionV relativeFrom="paragraph">
                  <wp:posOffset>-261316</wp:posOffset>
                </wp:positionV>
                <wp:extent cx="3840480" cy="2879725"/>
                <wp:effectExtent l="0" t="0" r="0" b="127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Avenida Tancredo Neves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82FB" id="Caixa de texto 27" o:spid="_x0000_s1035" type="#_x0000_t202" style="position:absolute;left:0;text-align:left;margin-left:39.6pt;margin-top:-20.6pt;width:302.4pt;height:226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Avenida Tancredo Neves</w:t>
                      </w:r>
                    </w:p>
                  </w:txbxContent>
                </v:textbox>
              </v:shape>
            </w:pict>
          </mc:Fallback>
        </mc:AlternateContent>
      </w: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C7062E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67BDAE" wp14:editId="4FE4826B">
                <wp:simplePos x="0" y="0"/>
                <wp:positionH relativeFrom="column">
                  <wp:posOffset>751205</wp:posOffset>
                </wp:positionH>
                <wp:positionV relativeFrom="paragraph">
                  <wp:posOffset>156845</wp:posOffset>
                </wp:positionV>
                <wp:extent cx="3840480" cy="2879725"/>
                <wp:effectExtent l="0" t="0" r="0" b="1270"/>
                <wp:wrapNone/>
                <wp:docPr id="288" name="Caixa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62E" w:rsidRPr="00152FB6" w:rsidRDefault="00C7062E" w:rsidP="00C7062E">
                            <w:pPr>
                              <w:pStyle w:val="Recuodecorpodetexto2"/>
                              <w:ind w:firstLine="0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Avenida Porto Alegre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7BDAE" id="Caixa de texto 288" o:spid="_x0000_s1036" type="#_x0000_t202" style="position:absolute;left:0;text-align:left;margin-left:59.15pt;margin-top:12.35pt;width:302.4pt;height:226.7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" filled="f" stroked="f">
                <v:textbox style="mso-fit-shape-to-text:t">
                  <w:txbxContent>
                    <w:p w:rsidR="00C7062E" w:rsidRPr="00152FB6" w:rsidRDefault="00C7062E" w:rsidP="00C7062E">
                      <w:pPr>
                        <w:pStyle w:val="Recuodecorpodetexto2"/>
                        <w:ind w:firstLine="0"/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Avenida Porto Alegre</w:t>
                      </w:r>
                    </w:p>
                  </w:txbxContent>
                </v:textbox>
              </v:shape>
            </w:pict>
          </mc:Fallback>
        </mc:AlternateContent>
      </w:r>
      <w:r w:rsidR="002F7DA1">
        <w:rPr>
          <w:noProof/>
        </w:rPr>
        <w:drawing>
          <wp:anchor distT="0" distB="0" distL="114300" distR="114300" simplePos="0" relativeHeight="251666432" behindDoc="1" locked="0" layoutInCell="1" allowOverlap="1" wp14:anchorId="0ADFD8F3" wp14:editId="4892A8EF">
            <wp:simplePos x="0" y="0"/>
            <wp:positionH relativeFrom="column">
              <wp:posOffset>303530</wp:posOffset>
            </wp:positionH>
            <wp:positionV relativeFrom="paragraph">
              <wp:posOffset>26670</wp:posOffset>
            </wp:positionV>
            <wp:extent cx="3839845" cy="2879725"/>
            <wp:effectExtent l="0" t="0" r="8255" b="0"/>
            <wp:wrapThrough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hrough>
            <wp:docPr id="9" name="Imagem 3" descr="Descrição: C:\Users\marisa\Pictures\rotatórias\Av. Porto Ale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:\Users\marisa\Pictures\rotatórias\Av. Porto Aleg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p w:rsidR="00F34F4C" w:rsidRDefault="00F34F4C" w:rsidP="00F248ED">
      <w:pPr>
        <w:pStyle w:val="Recuodecorpodetexto2"/>
        <w:ind w:firstLine="0"/>
        <w:rPr>
          <w:rFonts w:ascii="Times New Roman" w:hAnsi="Times New Roman" w:cs="Times New Roman"/>
          <w:sz w:val="24"/>
          <w:szCs w:val="24"/>
        </w:rPr>
      </w:pPr>
    </w:p>
    <w:sectPr w:rsidR="00F34F4C" w:rsidSect="00F34F4C">
      <w:pgSz w:w="16838" w:h="11906" w:orient="landscape"/>
      <w:pgMar w:top="1418" w:right="1985" w:bottom="1276" w:left="709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F4C"/>
    <w:rsid w:val="000B6737"/>
    <w:rsid w:val="000F6DD0"/>
    <w:rsid w:val="001118E2"/>
    <w:rsid w:val="00135D4A"/>
    <w:rsid w:val="00152FB6"/>
    <w:rsid w:val="00297660"/>
    <w:rsid w:val="002F7DA1"/>
    <w:rsid w:val="00373360"/>
    <w:rsid w:val="003871B8"/>
    <w:rsid w:val="003B104A"/>
    <w:rsid w:val="003C17AC"/>
    <w:rsid w:val="003E45C8"/>
    <w:rsid w:val="003F202B"/>
    <w:rsid w:val="004C6A20"/>
    <w:rsid w:val="004E3434"/>
    <w:rsid w:val="004F1C35"/>
    <w:rsid w:val="004F79E2"/>
    <w:rsid w:val="00500CF9"/>
    <w:rsid w:val="00505A99"/>
    <w:rsid w:val="00573B00"/>
    <w:rsid w:val="00583DFD"/>
    <w:rsid w:val="005E3006"/>
    <w:rsid w:val="006134FE"/>
    <w:rsid w:val="006C24C3"/>
    <w:rsid w:val="006E1879"/>
    <w:rsid w:val="00705470"/>
    <w:rsid w:val="00774FCA"/>
    <w:rsid w:val="007B3AF2"/>
    <w:rsid w:val="0083342D"/>
    <w:rsid w:val="008579C4"/>
    <w:rsid w:val="008C413F"/>
    <w:rsid w:val="00935B8D"/>
    <w:rsid w:val="00982E9F"/>
    <w:rsid w:val="009A2DE0"/>
    <w:rsid w:val="009B6AAA"/>
    <w:rsid w:val="009D1CB1"/>
    <w:rsid w:val="009F08D4"/>
    <w:rsid w:val="00A66A50"/>
    <w:rsid w:val="00AC52CA"/>
    <w:rsid w:val="00AD7DD3"/>
    <w:rsid w:val="00B867A3"/>
    <w:rsid w:val="00BB7D70"/>
    <w:rsid w:val="00C7062E"/>
    <w:rsid w:val="00C7547E"/>
    <w:rsid w:val="00CB6BFB"/>
    <w:rsid w:val="00CE5982"/>
    <w:rsid w:val="00D5101C"/>
    <w:rsid w:val="00D878FE"/>
    <w:rsid w:val="00D94A5D"/>
    <w:rsid w:val="00DA5BC0"/>
    <w:rsid w:val="00E065E7"/>
    <w:rsid w:val="00E46B80"/>
    <w:rsid w:val="00E92A41"/>
    <w:rsid w:val="00F160ED"/>
    <w:rsid w:val="00F248ED"/>
    <w:rsid w:val="00F34F4C"/>
    <w:rsid w:val="00F53D11"/>
    <w:rsid w:val="00F650BD"/>
    <w:rsid w:val="00FA4B16"/>
    <w:rsid w:val="00F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B305"/>
  <w15:docId w15:val="{D3E3A436-475F-486F-A45E-A07AA500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98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413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8C413F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="Times New Roman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link w:val="Recuodecorpodetexto2"/>
    <w:uiPriority w:val="99"/>
    <w:rsid w:val="008C413F"/>
    <w:rPr>
      <w:rFonts w:ascii="Tahoma" w:eastAsia="Times New Roman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jc w:val="center"/>
    </w:pPr>
    <w:rPr>
      <w:rFonts w:ascii="Times New Roman" w:eastAsia="Times New Roman" w:hAnsi="Times New Roman"/>
      <w:color w:val="000000"/>
    </w:rPr>
  </w:style>
  <w:style w:type="table" w:styleId="Tabelacomgrade">
    <w:name w:val="Table Grid"/>
    <w:basedOn w:val="Tabelanormal"/>
    <w:uiPriority w:val="59"/>
    <w:rsid w:val="00500C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34F4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sa\Desktop\V&#225;rios%20arquivos\INDICAC&#195;O\INDICA&#199;&#195;O%20DE%20PINTURA%20E%20SINALIZA&#199;&#195;O%20DAS%20ROTATORIA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INDICAÇÃO DE PINTURA E SINALIZAÇÃO DAS ROTATORIAS</Template>
  <TotalTime>30</TotalTime>
  <Pages>3</Pages>
  <Words>300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Gabinete8</dc:creator>
  <cp:lastModifiedBy>Beloni</cp:lastModifiedBy>
  <cp:revision>10</cp:revision>
  <cp:lastPrinted>2017-06-22T16:52:00Z</cp:lastPrinted>
  <dcterms:created xsi:type="dcterms:W3CDTF">2017-06-22T16:38:00Z</dcterms:created>
  <dcterms:modified xsi:type="dcterms:W3CDTF">2017-06-23T12:23:00Z</dcterms:modified>
</cp:coreProperties>
</file>